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203372" w14:textId="77777777" w:rsidR="00A75F49" w:rsidRPr="00A75F49" w:rsidRDefault="00A75F49" w:rsidP="00A75F49">
      <w:pPr>
        <w:rPr>
          <w:b/>
          <w:bCs/>
        </w:rPr>
      </w:pPr>
      <w:r w:rsidRPr="00A75F49">
        <w:rPr>
          <w:b/>
          <w:bCs/>
        </w:rPr>
        <w:t>Problem with planned end dates and time sheets</w:t>
      </w:r>
    </w:p>
    <w:p w14:paraId="357F5F07" w14:textId="4BCB0F41" w:rsidR="00005340" w:rsidRDefault="00A75F49" w:rsidP="00C44FCE">
      <w:r w:rsidRPr="000D4623">
        <w:rPr>
          <w:highlight w:val="yellow"/>
        </w:rPr>
        <w:t>How to get meaningful planned end dates</w:t>
      </w:r>
      <w:r w:rsidR="000D4623" w:rsidRPr="000D4623">
        <w:rPr>
          <w:highlight w:val="yellow"/>
        </w:rPr>
        <w:t>, when an activity takes longer than original planned in work assigned time</w:t>
      </w:r>
      <w:r w:rsidR="000D4623">
        <w:rPr>
          <w:highlight w:val="yellow"/>
        </w:rPr>
        <w:t>?</w:t>
      </w:r>
      <w:r w:rsidR="000D4623">
        <w:t xml:space="preserve">  Time sheets only show planned dates.</w:t>
      </w:r>
      <w:r w:rsidR="00E8461E">
        <w:t xml:space="preserve">  Do you have a suggestion as to how we can get this to </w:t>
      </w:r>
      <w:proofErr w:type="gramStart"/>
      <w:r w:rsidR="00E8461E">
        <w:t>work.</w:t>
      </w:r>
      <w:proofErr w:type="gramEnd"/>
    </w:p>
    <w:p w14:paraId="159304D9" w14:textId="4EC7E154" w:rsidR="00A75F49" w:rsidRDefault="000D4623" w:rsidP="00C44FCE">
      <w:r>
        <w:rPr>
          <w:noProof/>
        </w:rPr>
        <mc:AlternateContent>
          <mc:Choice Requires="wps">
            <w:drawing>
              <wp:anchor distT="0" distB="0" distL="114300" distR="114300" simplePos="0" relativeHeight="251662336" behindDoc="0" locked="0" layoutInCell="1" allowOverlap="1" wp14:anchorId="2950918E" wp14:editId="7DC778B6">
                <wp:simplePos x="0" y="0"/>
                <wp:positionH relativeFrom="column">
                  <wp:posOffset>5817476</wp:posOffset>
                </wp:positionH>
                <wp:positionV relativeFrom="paragraph">
                  <wp:posOffset>514021</wp:posOffset>
                </wp:positionV>
                <wp:extent cx="2908738" cy="1513489"/>
                <wp:effectExtent l="0" t="0" r="25400" b="10795"/>
                <wp:wrapNone/>
                <wp:docPr id="20" name="Rectangle: Rounded Corners 20"/>
                <wp:cNvGraphicFramePr/>
                <a:graphic xmlns:a="http://schemas.openxmlformats.org/drawingml/2006/main">
                  <a:graphicData uri="http://schemas.microsoft.com/office/word/2010/wordprocessingShape">
                    <wps:wsp>
                      <wps:cNvSpPr/>
                      <wps:spPr>
                        <a:xfrm>
                          <a:off x="0" y="0"/>
                          <a:ext cx="2908738" cy="1513489"/>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D94B48D" id="Rectangle: Rounded Corners 20" o:spid="_x0000_s1026" style="position:absolute;margin-left:458.05pt;margin-top:40.45pt;width:229.05pt;height:119.1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" filled="f" strokecolor="#1f3763 [1604]" strokeweight="1pt">
                <v:stroke joinstyle="miter"/>
              </v:roundrect>
            </w:pict>
          </mc:Fallback>
        </mc:AlternateContent>
      </w:r>
      <w:r w:rsidR="00A75F49">
        <w:t>If a person is assigned to an activity.  It appears in the</w:t>
      </w:r>
      <w:r w:rsidR="00D22CE4">
        <w:t>i</w:t>
      </w:r>
      <w:r w:rsidR="00A75F49">
        <w:t xml:space="preserve">r time </w:t>
      </w:r>
      <w:proofErr w:type="gramStart"/>
      <w:r w:rsidR="00A75F49">
        <w:t>sheet,</w:t>
      </w:r>
      <w:proofErr w:type="gramEnd"/>
      <w:r w:rsidR="00A75F49">
        <w:t xml:space="preserve"> planning has to be run for the range of dates when activity is required to appear.</w:t>
      </w:r>
      <w:r>
        <w:t xml:space="preserve">  We do not always know what the work time might be.</w:t>
      </w:r>
      <w:r w:rsidRPr="000D4623">
        <w:t xml:space="preserve"> </w:t>
      </w:r>
      <w:r w:rsidRPr="00A75F49">
        <w:drawing>
          <wp:inline distT="0" distB="0" distL="0" distR="0" wp14:anchorId="61816DA3" wp14:editId="6E6D262E">
            <wp:extent cx="8863330" cy="1626235"/>
            <wp:effectExtent l="0" t="0" r="0" b="0"/>
            <wp:docPr id="7" name="Picture 6">
              <a:extLst xmlns:a="http://schemas.openxmlformats.org/drawingml/2006/main">
                <a:ext uri="{FF2B5EF4-FFF2-40B4-BE49-F238E27FC236}">
                  <a16:creationId xmlns:a16="http://schemas.microsoft.com/office/drawing/2014/main" id="{B117C904-3FD6-4961-A937-62D384EC7D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B117C904-3FD6-4961-A937-62D384EC7DC0}"/>
                        </a:ext>
                      </a:extLst>
                    </pic:cNvPr>
                    <pic:cNvPicPr>
                      <a:picLocks noChangeAspect="1"/>
                    </pic:cNvPicPr>
                  </pic:nvPicPr>
                  <pic:blipFill>
                    <a:blip r:embed="rId7"/>
                    <a:stretch>
                      <a:fillRect/>
                    </a:stretch>
                  </pic:blipFill>
                  <pic:spPr>
                    <a:xfrm>
                      <a:off x="0" y="0"/>
                      <a:ext cx="8863330" cy="1626235"/>
                    </a:xfrm>
                    <a:prstGeom prst="rect">
                      <a:avLst/>
                    </a:prstGeom>
                  </pic:spPr>
                </pic:pic>
              </a:graphicData>
            </a:graphic>
          </wp:inline>
        </w:drawing>
      </w:r>
    </w:p>
    <w:p w14:paraId="377DEB50" w14:textId="04073285" w:rsidR="00A75F49" w:rsidRDefault="00A75F49" w:rsidP="00C44FCE">
      <w:r>
        <w:t>I ran planning for a start date of the project start on 24</w:t>
      </w:r>
      <w:r w:rsidRPr="00A75F49">
        <w:rPr>
          <w:vertAlign w:val="superscript"/>
        </w:rPr>
        <w:t>th</w:t>
      </w:r>
      <w:r>
        <w:t xml:space="preserve"> June.</w:t>
      </w:r>
      <w:r w:rsidR="000D4623">
        <w:t xml:space="preserve">  This calculated as expected a planned start date of 9</w:t>
      </w:r>
      <w:r w:rsidR="000D4623" w:rsidRPr="000D4623">
        <w:rPr>
          <w:vertAlign w:val="superscript"/>
        </w:rPr>
        <w:t>th</w:t>
      </w:r>
      <w:r w:rsidR="000D4623">
        <w:t xml:space="preserve"> Sept and end date of 13</w:t>
      </w:r>
      <w:r w:rsidR="000D4623" w:rsidRPr="000D4623">
        <w:rPr>
          <w:vertAlign w:val="superscript"/>
        </w:rPr>
        <w:t>th</w:t>
      </w:r>
      <w:r w:rsidR="000D4623">
        <w:t xml:space="preserve"> Sept, which originally appeared in the timesheet.  I then recorded and saved the actual time taken to start the activity.  This updated the time sheet to the date recorded 2</w:t>
      </w:r>
      <w:r w:rsidR="000D4623" w:rsidRPr="000D4623">
        <w:rPr>
          <w:vertAlign w:val="superscript"/>
        </w:rPr>
        <w:t>nd</w:t>
      </w:r>
      <w:r w:rsidR="000D4623">
        <w:t xml:space="preserve"> September</w:t>
      </w:r>
      <w:r w:rsidR="00A6520E">
        <w:t xml:space="preserve"> and planned start and end dates being 2</w:t>
      </w:r>
      <w:r w:rsidR="00A6520E" w:rsidRPr="00A6520E">
        <w:rPr>
          <w:vertAlign w:val="superscript"/>
        </w:rPr>
        <w:t>nd</w:t>
      </w:r>
      <w:r w:rsidR="00A6520E">
        <w:t xml:space="preserve"> Sept.</w:t>
      </w:r>
    </w:p>
    <w:p w14:paraId="61FEE935" w14:textId="722ABA0B" w:rsidR="00A75F49" w:rsidRDefault="000D4623" w:rsidP="00C44FCE">
      <w:r>
        <w:rPr>
          <w:noProof/>
        </w:rPr>
        <mc:AlternateContent>
          <mc:Choice Requires="wps">
            <w:drawing>
              <wp:anchor distT="0" distB="0" distL="114300" distR="114300" simplePos="0" relativeHeight="251663360" behindDoc="0" locked="0" layoutInCell="1" allowOverlap="1" wp14:anchorId="6C3029D0" wp14:editId="0E24922C">
                <wp:simplePos x="0" y="0"/>
                <wp:positionH relativeFrom="column">
                  <wp:posOffset>-188814</wp:posOffset>
                </wp:positionH>
                <wp:positionV relativeFrom="paragraph">
                  <wp:posOffset>1858776</wp:posOffset>
                </wp:positionV>
                <wp:extent cx="9427779" cy="402020"/>
                <wp:effectExtent l="0" t="0" r="21590" b="17145"/>
                <wp:wrapNone/>
                <wp:docPr id="21" name="Oval 21"/>
                <wp:cNvGraphicFramePr/>
                <a:graphic xmlns:a="http://schemas.openxmlformats.org/drawingml/2006/main">
                  <a:graphicData uri="http://schemas.microsoft.com/office/word/2010/wordprocessingShape">
                    <wps:wsp>
                      <wps:cNvSpPr/>
                      <wps:spPr>
                        <a:xfrm>
                          <a:off x="0" y="0"/>
                          <a:ext cx="9427779" cy="40202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83F22F" id="Oval 21" o:spid="_x0000_s1026" style="position:absolute;margin-left:-14.85pt;margin-top:146.35pt;width:742.35pt;height:31.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" filled="f" strokecolor="#1f3763 [1604]" strokeweight="1pt">
                <v:stroke joinstyle="miter"/>
              </v:oval>
            </w:pict>
          </mc:Fallback>
        </mc:AlternateContent>
      </w:r>
      <w:r w:rsidR="00A75F49" w:rsidRPr="00A75F49">
        <w:drawing>
          <wp:inline distT="0" distB="0" distL="0" distR="0" wp14:anchorId="4F973ABF" wp14:editId="35D77F3B">
            <wp:extent cx="8863330" cy="2107565"/>
            <wp:effectExtent l="0" t="0" r="0" b="6985"/>
            <wp:docPr id="9" name="Picture 8">
              <a:extLst xmlns:a="http://schemas.openxmlformats.org/drawingml/2006/main">
                <a:ext uri="{FF2B5EF4-FFF2-40B4-BE49-F238E27FC236}">
                  <a16:creationId xmlns:a16="http://schemas.microsoft.com/office/drawing/2014/main" id="{B97CF0B9-7CE5-468F-BC5C-2738CF217F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B97CF0B9-7CE5-468F-BC5C-2738CF217F6D}"/>
                        </a:ext>
                      </a:extLst>
                    </pic:cNvPr>
                    <pic:cNvPicPr>
                      <a:picLocks noChangeAspect="1"/>
                    </pic:cNvPicPr>
                  </pic:nvPicPr>
                  <pic:blipFill>
                    <a:blip r:embed="rId8"/>
                    <a:stretch>
                      <a:fillRect/>
                    </a:stretch>
                  </pic:blipFill>
                  <pic:spPr>
                    <a:xfrm>
                      <a:off x="0" y="0"/>
                      <a:ext cx="8863330" cy="2107565"/>
                    </a:xfrm>
                    <a:prstGeom prst="rect">
                      <a:avLst/>
                    </a:prstGeom>
                  </pic:spPr>
                </pic:pic>
              </a:graphicData>
            </a:graphic>
          </wp:inline>
        </w:drawing>
      </w:r>
    </w:p>
    <w:p w14:paraId="6E76169D" w14:textId="0F31E20A" w:rsidR="00A75F49" w:rsidRDefault="00A75F49" w:rsidP="00C44FCE">
      <w:r>
        <w:lastRenderedPageBreak/>
        <w:t xml:space="preserve">For this activity I then recorded I had done a </w:t>
      </w:r>
      <w:proofErr w:type="gramStart"/>
      <w:r>
        <w:t>days</w:t>
      </w:r>
      <w:proofErr w:type="gramEnd"/>
      <w:r>
        <w:t xml:space="preserve"> work on 2</w:t>
      </w:r>
      <w:r w:rsidRPr="00A75F49">
        <w:rPr>
          <w:vertAlign w:val="superscript"/>
        </w:rPr>
        <w:t>nd</w:t>
      </w:r>
      <w:r>
        <w:t xml:space="preserve"> Sept.  It updated as per above.</w:t>
      </w:r>
    </w:p>
    <w:p w14:paraId="07B94C83" w14:textId="0AC8D067" w:rsidR="00A75F49" w:rsidRDefault="00A75F49" w:rsidP="00C44FCE">
      <w:r w:rsidRPr="00A75F49">
        <w:drawing>
          <wp:inline distT="0" distB="0" distL="0" distR="0" wp14:anchorId="3BB74E8C" wp14:editId="4339EA12">
            <wp:extent cx="8863330" cy="1446530"/>
            <wp:effectExtent l="0" t="0" r="0" b="1270"/>
            <wp:docPr id="10" name="Picture 9">
              <a:extLst xmlns:a="http://schemas.openxmlformats.org/drawingml/2006/main">
                <a:ext uri="{FF2B5EF4-FFF2-40B4-BE49-F238E27FC236}">
                  <a16:creationId xmlns:a16="http://schemas.microsoft.com/office/drawing/2014/main" id="{7E5FED3D-9F98-4D71-9153-EB3CB4559F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7E5FED3D-9F98-4D71-9153-EB3CB4559FB2}"/>
                        </a:ext>
                      </a:extLst>
                    </pic:cNvPr>
                    <pic:cNvPicPr>
                      <a:picLocks noChangeAspect="1"/>
                    </pic:cNvPicPr>
                  </pic:nvPicPr>
                  <pic:blipFill>
                    <a:blip r:embed="rId9"/>
                    <a:stretch>
                      <a:fillRect/>
                    </a:stretch>
                  </pic:blipFill>
                  <pic:spPr>
                    <a:xfrm>
                      <a:off x="0" y="0"/>
                      <a:ext cx="8863330" cy="1446530"/>
                    </a:xfrm>
                    <a:prstGeom prst="rect">
                      <a:avLst/>
                    </a:prstGeom>
                  </pic:spPr>
                </pic:pic>
              </a:graphicData>
            </a:graphic>
          </wp:inline>
        </w:drawing>
      </w:r>
    </w:p>
    <w:p w14:paraId="54EFB00C" w14:textId="5B3BBA1E" w:rsidR="00A75F49" w:rsidRDefault="00A75F49" w:rsidP="00C44FCE">
      <w:r>
        <w:t>I then wanted to indicate I had not finished the activity, so I increased the assigned time and ensured there was some left time in assignments.</w:t>
      </w:r>
    </w:p>
    <w:p w14:paraId="1D6153C4" w14:textId="592E672C" w:rsidR="00A75F49" w:rsidRDefault="00A75F49" w:rsidP="00C44FCE">
      <w:r w:rsidRPr="00A75F49">
        <w:drawing>
          <wp:inline distT="0" distB="0" distL="0" distR="0" wp14:anchorId="5B5BDA28" wp14:editId="14880446">
            <wp:extent cx="8863330" cy="1701165"/>
            <wp:effectExtent l="0" t="0" r="0" b="0"/>
            <wp:docPr id="5" name="Picture 4">
              <a:extLst xmlns:a="http://schemas.openxmlformats.org/drawingml/2006/main">
                <a:ext uri="{FF2B5EF4-FFF2-40B4-BE49-F238E27FC236}">
                  <a16:creationId xmlns:a16="http://schemas.microsoft.com/office/drawing/2014/main" id="{BEF09B5E-C2FC-417F-A2D0-469BAD0B13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EF09B5E-C2FC-417F-A2D0-469BAD0B1371}"/>
                        </a:ext>
                      </a:extLst>
                    </pic:cNvPr>
                    <pic:cNvPicPr>
                      <a:picLocks noChangeAspect="1"/>
                    </pic:cNvPicPr>
                  </pic:nvPicPr>
                  <pic:blipFill>
                    <a:blip r:embed="rId10"/>
                    <a:stretch>
                      <a:fillRect/>
                    </a:stretch>
                  </pic:blipFill>
                  <pic:spPr>
                    <a:xfrm>
                      <a:off x="0" y="0"/>
                      <a:ext cx="8863330" cy="1701165"/>
                    </a:xfrm>
                    <a:prstGeom prst="rect">
                      <a:avLst/>
                    </a:prstGeom>
                  </pic:spPr>
                </pic:pic>
              </a:graphicData>
            </a:graphic>
          </wp:inline>
        </w:drawing>
      </w:r>
    </w:p>
    <w:p w14:paraId="6438E6A3" w14:textId="37A010B9" w:rsidR="00A75F49" w:rsidRDefault="00A75F49" w:rsidP="00C44FCE">
      <w:r w:rsidRPr="00A75F49">
        <w:rPr>
          <w:highlight w:val="yellow"/>
        </w:rPr>
        <w:t xml:space="preserve">This made no difference to planned dates, </w:t>
      </w:r>
      <w:proofErr w:type="gramStart"/>
      <w:r w:rsidR="000D4623">
        <w:rPr>
          <w:highlight w:val="yellow"/>
        </w:rPr>
        <w:t>The</w:t>
      </w:r>
      <w:proofErr w:type="gramEnd"/>
      <w:r w:rsidR="000D4623">
        <w:rPr>
          <w:highlight w:val="yellow"/>
        </w:rPr>
        <w:t xml:space="preserve"> planned dates did not change and stayed as 2</w:t>
      </w:r>
      <w:r w:rsidR="000D4623" w:rsidRPr="000D4623">
        <w:rPr>
          <w:highlight w:val="yellow"/>
          <w:vertAlign w:val="superscript"/>
        </w:rPr>
        <w:t>nd</w:t>
      </w:r>
      <w:r w:rsidR="000D4623">
        <w:rPr>
          <w:highlight w:val="yellow"/>
        </w:rPr>
        <w:t xml:space="preserve"> September.  I would have expected the planned end date to </w:t>
      </w:r>
      <w:proofErr w:type="spellStart"/>
      <w:r w:rsidR="000D4623">
        <w:rPr>
          <w:highlight w:val="yellow"/>
        </w:rPr>
        <w:t>to</w:t>
      </w:r>
      <w:proofErr w:type="spellEnd"/>
      <w:r w:rsidR="000D4623">
        <w:rPr>
          <w:highlight w:val="yellow"/>
        </w:rPr>
        <w:t xml:space="preserve"> be the original planned end date as this is greater than current actual recorded dates for this activity</w:t>
      </w:r>
      <w:r w:rsidRPr="00A75F49">
        <w:rPr>
          <w:highlight w:val="yellow"/>
        </w:rPr>
        <w:t>?</w:t>
      </w:r>
      <w:r w:rsidR="00A6520E">
        <w:t xml:space="preserve">  If I was to run planning again the project lots of activities would update and move about?  It seems to change the planned start dates to random dates where no dependencies exist.  (see separate issue logged. Plus</w:t>
      </w:r>
      <w:r w:rsidR="00E8461E">
        <w:t xml:space="preserve"> we</w:t>
      </w:r>
      <w:r w:rsidR="00A6520E">
        <w:t xml:space="preserve"> would not wish to give team members the power to do run planning calculation and potentially change the </w:t>
      </w:r>
      <w:proofErr w:type="gramStart"/>
      <w:r w:rsidR="00A6520E">
        <w:t>plan..</w:t>
      </w:r>
      <w:proofErr w:type="gramEnd"/>
      <w:r w:rsidR="00A6520E">
        <w:t xml:space="preserve">  We only want project managers to do this so they can keep control of their projects.)</w:t>
      </w:r>
    </w:p>
    <w:p w14:paraId="486CFBF7" w14:textId="180B115E" w:rsidR="00A75F49" w:rsidRDefault="00A75F49" w:rsidP="00C44FCE"/>
    <w:p w14:paraId="7BA6066E" w14:textId="48150D4D" w:rsidR="00A75F49" w:rsidRDefault="00A75F49" w:rsidP="00C44FCE">
      <w:pPr>
        <w:rPr>
          <w:u w:val="single"/>
        </w:rPr>
      </w:pPr>
      <w:r w:rsidRPr="000D4623">
        <w:rPr>
          <w:highlight w:val="green"/>
          <w:u w:val="single"/>
        </w:rPr>
        <w:t>SECOND TEST.</w:t>
      </w:r>
    </w:p>
    <w:p w14:paraId="6AAC10E5" w14:textId="57DB014C" w:rsidR="00E8461E" w:rsidRPr="00E8461E" w:rsidRDefault="00E8461E" w:rsidP="00C44FCE">
      <w:r>
        <w:t xml:space="preserve">Were some time was assigned for the </w:t>
      </w:r>
      <w:proofErr w:type="gramStart"/>
      <w:r>
        <w:t>activity</w:t>
      </w:r>
      <w:proofErr w:type="gramEnd"/>
      <w:r>
        <w:t xml:space="preserve"> but it takes longer than expected.  In this case 1 days assigned work was planned.</w:t>
      </w:r>
    </w:p>
    <w:p w14:paraId="56E94EDD" w14:textId="3BD95B69" w:rsidR="00A75F49" w:rsidRDefault="00A75F49" w:rsidP="00C44FCE">
      <w:r>
        <w:rPr>
          <w:noProof/>
        </w:rPr>
        <w:lastRenderedPageBreak/>
        <w:drawing>
          <wp:inline distT="0" distB="0" distL="0" distR="0" wp14:anchorId="1AD69030" wp14:editId="5DDB29A4">
            <wp:extent cx="8863330" cy="16865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863330" cy="1686560"/>
                    </a:xfrm>
                    <a:prstGeom prst="rect">
                      <a:avLst/>
                    </a:prstGeom>
                  </pic:spPr>
                </pic:pic>
              </a:graphicData>
            </a:graphic>
          </wp:inline>
        </w:drawing>
      </w:r>
    </w:p>
    <w:p w14:paraId="1C949507" w14:textId="7FA88538" w:rsidR="00A75F49" w:rsidRDefault="00A75F49" w:rsidP="00C44FCE">
      <w:r>
        <w:t>The time sheet showed</w:t>
      </w:r>
    </w:p>
    <w:p w14:paraId="7F0BB83D" w14:textId="7CEBF4E1" w:rsidR="00A75F49" w:rsidRDefault="00A75F49" w:rsidP="00C44FCE">
      <w:r>
        <w:rPr>
          <w:noProof/>
        </w:rPr>
        <w:drawing>
          <wp:inline distT="0" distB="0" distL="0" distR="0" wp14:anchorId="7E757101" wp14:editId="215347C1">
            <wp:extent cx="8863330" cy="2444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863330" cy="2444750"/>
                    </a:xfrm>
                    <a:prstGeom prst="rect">
                      <a:avLst/>
                    </a:prstGeom>
                  </pic:spPr>
                </pic:pic>
              </a:graphicData>
            </a:graphic>
          </wp:inline>
        </w:drawing>
      </w:r>
    </w:p>
    <w:p w14:paraId="031E4731" w14:textId="2BE79751" w:rsidR="00A75F49" w:rsidRDefault="00A75F49" w:rsidP="00C44FCE">
      <w:r>
        <w:t xml:space="preserve">I then recorded </w:t>
      </w:r>
      <w:r w:rsidR="000D4623">
        <w:t xml:space="preserve">actual time used for activity </w:t>
      </w:r>
      <w:r>
        <w:t>on Tuesday 10</w:t>
      </w:r>
      <w:r w:rsidRPr="00A75F49">
        <w:rPr>
          <w:vertAlign w:val="superscript"/>
        </w:rPr>
        <w:t>th</w:t>
      </w:r>
      <w:r>
        <w:t xml:space="preserve"> Sept</w:t>
      </w:r>
      <w:r w:rsidR="000D4623">
        <w:t>, using the time sheet.</w:t>
      </w:r>
    </w:p>
    <w:p w14:paraId="454DF8AA" w14:textId="41E54771" w:rsidR="00A75F49" w:rsidRDefault="00A75F49" w:rsidP="00C44FCE">
      <w:r>
        <w:rPr>
          <w:noProof/>
        </w:rPr>
        <w:lastRenderedPageBreak/>
        <w:drawing>
          <wp:inline distT="0" distB="0" distL="0" distR="0" wp14:anchorId="6F0DA1DE" wp14:editId="070243B4">
            <wp:extent cx="8863330" cy="26346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863330" cy="2634615"/>
                    </a:xfrm>
                    <a:prstGeom prst="rect">
                      <a:avLst/>
                    </a:prstGeom>
                  </pic:spPr>
                </pic:pic>
              </a:graphicData>
            </a:graphic>
          </wp:inline>
        </w:drawing>
      </w:r>
    </w:p>
    <w:p w14:paraId="13F29FE2" w14:textId="5DEC4ECE" w:rsidR="001E392A" w:rsidRDefault="001E392A" w:rsidP="00C44FCE"/>
    <w:p w14:paraId="4D982D65" w14:textId="6917FF3C" w:rsidR="001E392A" w:rsidRDefault="001E392A" w:rsidP="00C44FCE">
      <w:r>
        <w:t>I then checked the activity #1360 and as expected the planned start and end date had updated to 10</w:t>
      </w:r>
      <w:r w:rsidRPr="001E392A">
        <w:rPr>
          <w:vertAlign w:val="superscript"/>
        </w:rPr>
        <w:t>th</w:t>
      </w:r>
      <w:r>
        <w:t xml:space="preserve"> Sept.</w:t>
      </w:r>
    </w:p>
    <w:p w14:paraId="58A78C51" w14:textId="2EBEF25E" w:rsidR="001E392A" w:rsidRDefault="001E392A" w:rsidP="00C44FCE"/>
    <w:p w14:paraId="6E64CC0C" w14:textId="227016E2" w:rsidR="001E392A" w:rsidRDefault="001E392A" w:rsidP="00C44FCE">
      <w:r>
        <w:rPr>
          <w:noProof/>
        </w:rPr>
        <w:drawing>
          <wp:inline distT="0" distB="0" distL="0" distR="0" wp14:anchorId="1F62FCE5" wp14:editId="782444CB">
            <wp:extent cx="8863330" cy="17532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863330" cy="1753235"/>
                    </a:xfrm>
                    <a:prstGeom prst="rect">
                      <a:avLst/>
                    </a:prstGeom>
                  </pic:spPr>
                </pic:pic>
              </a:graphicData>
            </a:graphic>
          </wp:inline>
        </w:drawing>
      </w:r>
    </w:p>
    <w:p w14:paraId="412AAEBF" w14:textId="12B2C0F0" w:rsidR="001E392A" w:rsidRDefault="001E392A" w:rsidP="00C44FCE">
      <w:r>
        <w:t>I then updated the required time as I had not finished the activity.</w:t>
      </w:r>
    </w:p>
    <w:p w14:paraId="6EA06651" w14:textId="6E8DBC81" w:rsidR="001E392A" w:rsidRDefault="001E392A" w:rsidP="00C44FCE">
      <w:r>
        <w:rPr>
          <w:noProof/>
        </w:rPr>
        <w:lastRenderedPageBreak/>
        <w:drawing>
          <wp:inline distT="0" distB="0" distL="0" distR="0" wp14:anchorId="4769DD7B" wp14:editId="2213D98D">
            <wp:extent cx="8863330" cy="16967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863330" cy="1696720"/>
                    </a:xfrm>
                    <a:prstGeom prst="rect">
                      <a:avLst/>
                    </a:prstGeom>
                  </pic:spPr>
                </pic:pic>
              </a:graphicData>
            </a:graphic>
          </wp:inline>
        </w:drawing>
      </w:r>
    </w:p>
    <w:p w14:paraId="4E85893D" w14:textId="31DD9B8F" w:rsidR="001E392A" w:rsidRDefault="001E392A" w:rsidP="00C44FCE">
      <w:r w:rsidRPr="001E392A">
        <w:rPr>
          <w:highlight w:val="yellow"/>
        </w:rPr>
        <w:t>The planned end date did not update</w:t>
      </w:r>
      <w:r>
        <w:rPr>
          <w:highlight w:val="yellow"/>
        </w:rPr>
        <w:t xml:space="preserve"> to when it is </w:t>
      </w:r>
      <w:r w:rsidR="00E8461E">
        <w:rPr>
          <w:highlight w:val="yellow"/>
        </w:rPr>
        <w:t xml:space="preserve">was originally </w:t>
      </w:r>
      <w:r>
        <w:rPr>
          <w:highlight w:val="yellow"/>
        </w:rPr>
        <w:t>required to be finished</w:t>
      </w:r>
      <w:r w:rsidR="000D4623">
        <w:rPr>
          <w:highlight w:val="yellow"/>
        </w:rPr>
        <w:t>, even though the original planned end date was after the time recorded</w:t>
      </w:r>
      <w:r w:rsidRPr="001E392A">
        <w:rPr>
          <w:highlight w:val="yellow"/>
        </w:rPr>
        <w:t>?</w:t>
      </w:r>
      <w:r w:rsidR="00E8461E">
        <w:t xml:space="preserve">  The time sheet now indicates this activity is required to start and finish on 10</w:t>
      </w:r>
      <w:r w:rsidR="00E8461E" w:rsidRPr="00E8461E">
        <w:rPr>
          <w:vertAlign w:val="superscript"/>
        </w:rPr>
        <w:t>th</w:t>
      </w:r>
      <w:r w:rsidR="00E8461E">
        <w:t xml:space="preserve"> August not required to finish on 13</w:t>
      </w:r>
      <w:r w:rsidR="00E8461E" w:rsidRPr="00E8461E">
        <w:rPr>
          <w:vertAlign w:val="superscript"/>
        </w:rPr>
        <w:t>th</w:t>
      </w:r>
      <w:r w:rsidR="00E8461E">
        <w:t xml:space="preserve"> August!?</w:t>
      </w:r>
      <w:bookmarkStart w:id="0" w:name="_GoBack"/>
      <w:bookmarkEnd w:id="0"/>
    </w:p>
    <w:p w14:paraId="5C144385" w14:textId="106F27DA" w:rsidR="001E392A" w:rsidRDefault="001E392A" w:rsidP="00C44FCE"/>
    <w:p w14:paraId="13588434" w14:textId="7B2065B6" w:rsidR="001E392A" w:rsidRDefault="001E392A" w:rsidP="00C44FCE">
      <w:r w:rsidRPr="000D4623">
        <w:rPr>
          <w:highlight w:val="green"/>
        </w:rPr>
        <w:t xml:space="preserve">THIRD </w:t>
      </w:r>
      <w:proofErr w:type="gramStart"/>
      <w:r w:rsidRPr="000D4623">
        <w:rPr>
          <w:highlight w:val="green"/>
        </w:rPr>
        <w:t>TEST</w:t>
      </w:r>
      <w:r w:rsidR="00D22CE4">
        <w:t xml:space="preserve">  (</w:t>
      </w:r>
      <w:proofErr w:type="gramEnd"/>
      <w:r w:rsidR="00D22CE4">
        <w:t>checking if doing activity in future made any difference to calculations and updates.  It did not.)</w:t>
      </w:r>
    </w:p>
    <w:p w14:paraId="1C54C9B0" w14:textId="2A596D8B" w:rsidR="001E392A" w:rsidRDefault="001E392A" w:rsidP="00C44FCE">
      <w:r>
        <w:rPr>
          <w:noProof/>
        </w:rPr>
        <w:drawing>
          <wp:inline distT="0" distB="0" distL="0" distR="0" wp14:anchorId="102F571B" wp14:editId="26C33873">
            <wp:extent cx="8863330" cy="18103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863330" cy="1810385"/>
                    </a:xfrm>
                    <a:prstGeom prst="rect">
                      <a:avLst/>
                    </a:prstGeom>
                  </pic:spPr>
                </pic:pic>
              </a:graphicData>
            </a:graphic>
          </wp:inline>
        </w:drawing>
      </w:r>
    </w:p>
    <w:p w14:paraId="43CC3833" w14:textId="3D929799" w:rsidR="001E392A" w:rsidRDefault="001E392A" w:rsidP="00C44FCE">
      <w:r>
        <w:rPr>
          <w:noProof/>
        </w:rPr>
        <w:lastRenderedPageBreak/>
        <w:drawing>
          <wp:inline distT="0" distB="0" distL="0" distR="0" wp14:anchorId="4492CA14" wp14:editId="632FD887">
            <wp:extent cx="8863330" cy="250952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863330" cy="2509520"/>
                    </a:xfrm>
                    <a:prstGeom prst="rect">
                      <a:avLst/>
                    </a:prstGeom>
                  </pic:spPr>
                </pic:pic>
              </a:graphicData>
            </a:graphic>
          </wp:inline>
        </w:drawing>
      </w:r>
    </w:p>
    <w:p w14:paraId="3BCE9948" w14:textId="123C99BA" w:rsidR="001E392A" w:rsidRDefault="001E392A" w:rsidP="00C44FCE"/>
    <w:p w14:paraId="39E22A4B" w14:textId="49EAE339" w:rsidR="001E392A" w:rsidRDefault="001E392A" w:rsidP="00C44FCE">
      <w:r>
        <w:rPr>
          <w:noProof/>
        </w:rPr>
        <w:drawing>
          <wp:inline distT="0" distB="0" distL="0" distR="0" wp14:anchorId="5A98F8CC" wp14:editId="1464797D">
            <wp:extent cx="8863330" cy="2724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863330" cy="2724150"/>
                    </a:xfrm>
                    <a:prstGeom prst="rect">
                      <a:avLst/>
                    </a:prstGeom>
                  </pic:spPr>
                </pic:pic>
              </a:graphicData>
            </a:graphic>
          </wp:inline>
        </w:drawing>
      </w:r>
    </w:p>
    <w:p w14:paraId="531BD03B" w14:textId="5A2EC07F" w:rsidR="00D22CE4" w:rsidRDefault="00D22CE4" w:rsidP="00C44FCE">
      <w:r>
        <w:lastRenderedPageBreak/>
        <w:t xml:space="preserve">As </w:t>
      </w:r>
      <w:proofErr w:type="gramStart"/>
      <w:r>
        <w:t>expected</w:t>
      </w:r>
      <w:proofErr w:type="gramEnd"/>
      <w:r>
        <w:t xml:space="preserve"> time activity start and end date show as the date 1 day assigned time was recorded on 26</w:t>
      </w:r>
      <w:r w:rsidRPr="00D22CE4">
        <w:rPr>
          <w:vertAlign w:val="superscript"/>
        </w:rPr>
        <w:t>th</w:t>
      </w:r>
      <w:r>
        <w:t xml:space="preserve"> august.  </w:t>
      </w:r>
      <w:proofErr w:type="gramStart"/>
      <w:r w:rsidRPr="00D22CE4">
        <w:rPr>
          <w:highlight w:val="yellow"/>
        </w:rPr>
        <w:t>However</w:t>
      </w:r>
      <w:proofErr w:type="gramEnd"/>
      <w:r w:rsidRPr="00D22CE4">
        <w:rPr>
          <w:highlight w:val="yellow"/>
        </w:rPr>
        <w:t xml:space="preserve"> in fact activity was not finished so wish to show this in system and give user completing time sheets idea when activity needs to be completed by</w:t>
      </w:r>
    </w:p>
    <w:p w14:paraId="17AA0731" w14:textId="69238285" w:rsidR="001E392A" w:rsidRDefault="00D22CE4" w:rsidP="00C44FCE">
      <w:r>
        <w:rPr>
          <w:noProof/>
        </w:rPr>
        <mc:AlternateContent>
          <mc:Choice Requires="wps">
            <w:drawing>
              <wp:anchor distT="0" distB="0" distL="114300" distR="114300" simplePos="0" relativeHeight="251661312" behindDoc="0" locked="0" layoutInCell="1" allowOverlap="1" wp14:anchorId="12531424" wp14:editId="07734236">
                <wp:simplePos x="0" y="0"/>
                <wp:positionH relativeFrom="column">
                  <wp:posOffset>5880538</wp:posOffset>
                </wp:positionH>
                <wp:positionV relativeFrom="paragraph">
                  <wp:posOffset>933231</wp:posOffset>
                </wp:positionV>
                <wp:extent cx="3184634" cy="725214"/>
                <wp:effectExtent l="0" t="0" r="15875" b="17780"/>
                <wp:wrapNone/>
                <wp:docPr id="19" name="Oval 19"/>
                <wp:cNvGraphicFramePr/>
                <a:graphic xmlns:a="http://schemas.openxmlformats.org/drawingml/2006/main">
                  <a:graphicData uri="http://schemas.microsoft.com/office/word/2010/wordprocessingShape">
                    <wps:wsp>
                      <wps:cNvSpPr/>
                      <wps:spPr>
                        <a:xfrm>
                          <a:off x="0" y="0"/>
                          <a:ext cx="3184634" cy="725214"/>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E151881" id="Oval 19" o:spid="_x0000_s1026" style="position:absolute;margin-left:463.05pt;margin-top:73.5pt;width:250.75pt;height:57.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" filled="f" strokecolor="#1f3763 [1604]" strokeweight="1pt">
                <v:stroke joinstyle="miter"/>
              </v:oval>
            </w:pict>
          </mc:Fallback>
        </mc:AlternateContent>
      </w:r>
      <w:r w:rsidR="001E392A">
        <w:rPr>
          <w:noProof/>
        </w:rPr>
        <w:drawing>
          <wp:inline distT="0" distB="0" distL="0" distR="0" wp14:anchorId="3BD8992E" wp14:editId="569E60ED">
            <wp:extent cx="8863330" cy="16090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863330" cy="1609090"/>
                    </a:xfrm>
                    <a:prstGeom prst="rect">
                      <a:avLst/>
                    </a:prstGeom>
                  </pic:spPr>
                </pic:pic>
              </a:graphicData>
            </a:graphic>
          </wp:inline>
        </w:drawing>
      </w:r>
    </w:p>
    <w:p w14:paraId="151FF745" w14:textId="53074548" w:rsidR="00D22CE4" w:rsidRDefault="00D22CE4" w:rsidP="00C44FCE">
      <w:r>
        <w:t xml:space="preserve">If I try increasing the assigned time as I have not finished the activity.  The planned end date still does not appear to correct back to original planned end date.  </w:t>
      </w:r>
    </w:p>
    <w:p w14:paraId="37DA2E7A" w14:textId="080467CF" w:rsidR="00C52D54" w:rsidRDefault="00D22CE4" w:rsidP="00C44FCE">
      <w:r>
        <w:rPr>
          <w:noProof/>
        </w:rPr>
        <mc:AlternateContent>
          <mc:Choice Requires="wps">
            <w:drawing>
              <wp:anchor distT="0" distB="0" distL="114300" distR="114300" simplePos="0" relativeHeight="251660288" behindDoc="0" locked="0" layoutInCell="1" allowOverlap="1" wp14:anchorId="2C0F26AC" wp14:editId="42237C6C">
                <wp:simplePos x="0" y="0"/>
                <wp:positionH relativeFrom="column">
                  <wp:posOffset>5833241</wp:posOffset>
                </wp:positionH>
                <wp:positionV relativeFrom="paragraph">
                  <wp:posOffset>194551</wp:posOffset>
                </wp:positionV>
                <wp:extent cx="3358056" cy="2120462"/>
                <wp:effectExtent l="0" t="0" r="13970" b="13335"/>
                <wp:wrapNone/>
                <wp:docPr id="18" name="Oval 18"/>
                <wp:cNvGraphicFramePr/>
                <a:graphic xmlns:a="http://schemas.openxmlformats.org/drawingml/2006/main">
                  <a:graphicData uri="http://schemas.microsoft.com/office/word/2010/wordprocessingShape">
                    <wps:wsp>
                      <wps:cNvSpPr/>
                      <wps:spPr>
                        <a:xfrm>
                          <a:off x="0" y="0"/>
                          <a:ext cx="3358056" cy="2120462"/>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1F6FAB" id="Oval 18" o:spid="_x0000_s1026" style="position:absolute;margin-left:459.3pt;margin-top:15.3pt;width:264.4pt;height:166.9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" filled="f" strokecolor="#1f3763 [1604]" strokeweight="1pt">
                <v:stroke joinstyle="miter"/>
              </v:oval>
            </w:pict>
          </mc:Fallback>
        </mc:AlternateContent>
      </w:r>
      <w:r w:rsidR="00C52D54">
        <w:rPr>
          <w:noProof/>
        </w:rPr>
        <w:drawing>
          <wp:inline distT="0" distB="0" distL="0" distR="0" wp14:anchorId="5541B46F" wp14:editId="0F525058">
            <wp:extent cx="8863330" cy="173228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863330" cy="1732280"/>
                    </a:xfrm>
                    <a:prstGeom prst="rect">
                      <a:avLst/>
                    </a:prstGeom>
                  </pic:spPr>
                </pic:pic>
              </a:graphicData>
            </a:graphic>
          </wp:inline>
        </w:drawing>
      </w:r>
    </w:p>
    <w:p w14:paraId="7D6DDA25" w14:textId="7A56A9C9" w:rsidR="00D22CE4" w:rsidRDefault="00D22CE4" w:rsidP="00C44FCE"/>
    <w:p w14:paraId="69BC7708" w14:textId="3059D1E4" w:rsidR="00D22CE4" w:rsidRDefault="00D22CE4" w:rsidP="00C44FCE">
      <w:r>
        <w:t>The user can not see when in the time sheet activity needs to be completed by as updated planned dates are shown as start and end date of 26</w:t>
      </w:r>
      <w:r w:rsidRPr="00D22CE4">
        <w:rPr>
          <w:vertAlign w:val="superscript"/>
        </w:rPr>
        <w:t>th</w:t>
      </w:r>
      <w:r>
        <w:t xml:space="preserve"> Aug, </w:t>
      </w:r>
      <w:r w:rsidRPr="00D22CE4">
        <w:rPr>
          <w:highlight w:val="yellow"/>
        </w:rPr>
        <w:t>not the end date of 30</w:t>
      </w:r>
      <w:r w:rsidRPr="00D22CE4">
        <w:rPr>
          <w:highlight w:val="yellow"/>
          <w:vertAlign w:val="superscript"/>
        </w:rPr>
        <w:t>th</w:t>
      </w:r>
      <w:r w:rsidRPr="00D22CE4">
        <w:rPr>
          <w:highlight w:val="yellow"/>
        </w:rPr>
        <w:t xml:space="preserve"> </w:t>
      </w:r>
      <w:proofErr w:type="gramStart"/>
      <w:r w:rsidRPr="00D22CE4">
        <w:rPr>
          <w:highlight w:val="yellow"/>
        </w:rPr>
        <w:t>August!.</w:t>
      </w:r>
      <w:proofErr w:type="gramEnd"/>
    </w:p>
    <w:p w14:paraId="01C32181" w14:textId="27890D5D" w:rsidR="00D22CE4" w:rsidRDefault="00D22CE4" w:rsidP="00C44FCE">
      <w:r>
        <w:rPr>
          <w:noProof/>
        </w:rPr>
        <w:lastRenderedPageBreak/>
        <mc:AlternateContent>
          <mc:Choice Requires="wps">
            <w:drawing>
              <wp:anchor distT="0" distB="0" distL="114300" distR="114300" simplePos="0" relativeHeight="251659264" behindDoc="0" locked="0" layoutInCell="1" allowOverlap="1" wp14:anchorId="4FD272F7" wp14:editId="2872A38E">
                <wp:simplePos x="0" y="0"/>
                <wp:positionH relativeFrom="column">
                  <wp:posOffset>-110359</wp:posOffset>
                </wp:positionH>
                <wp:positionV relativeFrom="paragraph">
                  <wp:posOffset>2215055</wp:posOffset>
                </wp:positionV>
                <wp:extent cx="9167649" cy="268014"/>
                <wp:effectExtent l="0" t="0" r="14605" b="17780"/>
                <wp:wrapNone/>
                <wp:docPr id="17" name="Oval 17"/>
                <wp:cNvGraphicFramePr/>
                <a:graphic xmlns:a="http://schemas.openxmlformats.org/drawingml/2006/main">
                  <a:graphicData uri="http://schemas.microsoft.com/office/word/2010/wordprocessingShape">
                    <wps:wsp>
                      <wps:cNvSpPr/>
                      <wps:spPr>
                        <a:xfrm>
                          <a:off x="0" y="0"/>
                          <a:ext cx="9167649" cy="268014"/>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BF5B53" id="Oval 17" o:spid="_x0000_s1026" style="position:absolute;margin-left:-8.7pt;margin-top:174.4pt;width:721.85pt;height:21.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" filled="f" strokecolor="#1f3763 [1604]" strokeweight="1pt">
                <v:stroke joinstyle="miter"/>
              </v:oval>
            </w:pict>
          </mc:Fallback>
        </mc:AlternateContent>
      </w:r>
      <w:r>
        <w:rPr>
          <w:noProof/>
        </w:rPr>
        <w:drawing>
          <wp:inline distT="0" distB="0" distL="0" distR="0" wp14:anchorId="21BDBB23" wp14:editId="5CB7051E">
            <wp:extent cx="8863330" cy="263906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863330" cy="2639060"/>
                    </a:xfrm>
                    <a:prstGeom prst="rect">
                      <a:avLst/>
                    </a:prstGeom>
                  </pic:spPr>
                </pic:pic>
              </a:graphicData>
            </a:graphic>
          </wp:inline>
        </w:drawing>
      </w:r>
    </w:p>
    <w:p w14:paraId="47A33131" w14:textId="744C2F34" w:rsidR="00C52D54" w:rsidRDefault="00C52D54" w:rsidP="00C44FCE"/>
    <w:p w14:paraId="2E64DB13" w14:textId="77777777" w:rsidR="00A75F49" w:rsidRPr="00C44FCE" w:rsidRDefault="00A75F49" w:rsidP="00C44FCE"/>
    <w:sectPr w:rsidR="00A75F49" w:rsidRPr="00C44FCE" w:rsidSect="00FC6A1C">
      <w:footerReference w:type="default" r:id="rId22"/>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2C6D6C" w14:textId="77777777" w:rsidR="00655B0C" w:rsidRDefault="00655B0C" w:rsidP="00206B19">
      <w:pPr>
        <w:spacing w:after="0" w:line="240" w:lineRule="auto"/>
      </w:pPr>
      <w:r>
        <w:separator/>
      </w:r>
    </w:p>
  </w:endnote>
  <w:endnote w:type="continuationSeparator" w:id="0">
    <w:p w14:paraId="47BDFB9D" w14:textId="77777777" w:rsidR="00655B0C" w:rsidRDefault="00655B0C" w:rsidP="00206B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AB445" w14:textId="77777777" w:rsidR="00206B19" w:rsidRDefault="00655B0C">
    <w:pPr>
      <w:pStyle w:val="Footer"/>
    </w:pPr>
    <w:r>
      <w:fldChar w:fldCharType="begin"/>
    </w:r>
    <w:r>
      <w:instrText xml:space="preserve"> FILENAME  \p  \* MERGEFORMAT </w:instrText>
    </w:r>
    <w:r>
      <w:fldChar w:fldCharType="separate"/>
    </w:r>
    <w:r w:rsidR="00A75F49">
      <w:rPr>
        <w:noProof/>
      </w:rPr>
      <w:t>Document3</w:t>
    </w:r>
    <w:r>
      <w:rPr>
        <w:noProof/>
      </w:rPr>
      <w:fldChar w:fldCharType="end"/>
    </w:r>
    <w:r w:rsidR="00756945">
      <w:ptab w:relativeTo="margin" w:alignment="center" w:leader="none"/>
    </w:r>
    <w:r w:rsidR="00756945">
      <w:ptab w:relativeTo="margin" w:alignment="right" w:leader="none"/>
    </w:r>
    <w:r w:rsidR="00756945">
      <w:t xml:space="preserve">Page </w:t>
    </w:r>
    <w:r w:rsidR="00756945">
      <w:fldChar w:fldCharType="begin"/>
    </w:r>
    <w:r w:rsidR="00756945">
      <w:instrText xml:space="preserve"> PAGE  \* Arabic  \* MERGEFORMAT </w:instrText>
    </w:r>
    <w:r w:rsidR="00756945">
      <w:fldChar w:fldCharType="separate"/>
    </w:r>
    <w:r w:rsidR="00756945">
      <w:rPr>
        <w:noProof/>
      </w:rPr>
      <w:t>1</w:t>
    </w:r>
    <w:r w:rsidR="00756945">
      <w:fldChar w:fldCharType="end"/>
    </w:r>
    <w:r w:rsidR="00756945">
      <w:t xml:space="preserve"> of </w:t>
    </w:r>
    <w:r>
      <w:fldChar w:fldCharType="begin"/>
    </w:r>
    <w:r>
      <w:instrText xml:space="preserve"> NUMPAGES  \* Arabic  \* MERGEFORMAT </w:instrText>
    </w:r>
    <w:r>
      <w:fldChar w:fldCharType="separate"/>
    </w:r>
    <w:r w:rsidR="00756945">
      <w:rPr>
        <w:noProof/>
      </w:rPr>
      <w:t>1</w:t>
    </w:r>
    <w:r>
      <w:rPr>
        <w:noProof/>
      </w:rPr>
      <w:fldChar w:fldCharType="end"/>
    </w:r>
    <w:r w:rsidR="00756945">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4A4106" w14:textId="77777777" w:rsidR="00655B0C" w:rsidRDefault="00655B0C" w:rsidP="00206B19">
      <w:pPr>
        <w:spacing w:after="0" w:line="240" w:lineRule="auto"/>
      </w:pPr>
      <w:r>
        <w:separator/>
      </w:r>
    </w:p>
  </w:footnote>
  <w:footnote w:type="continuationSeparator" w:id="0">
    <w:p w14:paraId="4851F4ED" w14:textId="77777777" w:rsidR="00655B0C" w:rsidRDefault="00655B0C" w:rsidP="00206B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16354D3"/>
    <w:multiLevelType w:val="hybridMultilevel"/>
    <w:tmpl w:val="831C38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5F49"/>
    <w:rsid w:val="00005340"/>
    <w:rsid w:val="000C18F4"/>
    <w:rsid w:val="000D4623"/>
    <w:rsid w:val="001E392A"/>
    <w:rsid w:val="00206B19"/>
    <w:rsid w:val="00277D25"/>
    <w:rsid w:val="00443450"/>
    <w:rsid w:val="004456F5"/>
    <w:rsid w:val="0065499B"/>
    <w:rsid w:val="00655B0C"/>
    <w:rsid w:val="0071493B"/>
    <w:rsid w:val="00756945"/>
    <w:rsid w:val="00994AC5"/>
    <w:rsid w:val="00A6520E"/>
    <w:rsid w:val="00A75F49"/>
    <w:rsid w:val="00B1504E"/>
    <w:rsid w:val="00C44FCE"/>
    <w:rsid w:val="00C52D54"/>
    <w:rsid w:val="00D173FB"/>
    <w:rsid w:val="00D22CE4"/>
    <w:rsid w:val="00E00CE6"/>
    <w:rsid w:val="00E8461E"/>
    <w:rsid w:val="00FC6A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ADC6D3"/>
  <w15:chartTrackingRefBased/>
  <w15:docId w15:val="{9F498E4B-9A5D-406B-8AEC-D30C04DF7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5F49"/>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6B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6B19"/>
  </w:style>
  <w:style w:type="paragraph" w:styleId="Footer">
    <w:name w:val="footer"/>
    <w:basedOn w:val="Normal"/>
    <w:link w:val="FooterChar"/>
    <w:uiPriority w:val="99"/>
    <w:unhideWhenUsed/>
    <w:rsid w:val="00206B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6B19"/>
  </w:style>
  <w:style w:type="paragraph" w:styleId="ListParagraph">
    <w:name w:val="List Paragraph"/>
    <w:basedOn w:val="Normal"/>
    <w:uiPriority w:val="34"/>
    <w:qFormat/>
    <w:rsid w:val="00FC6A1C"/>
    <w:pPr>
      <w:ind w:left="720"/>
      <w:contextualSpacing/>
    </w:pPr>
  </w:style>
  <w:style w:type="table" w:styleId="TableGrid">
    <w:name w:val="Table Grid"/>
    <w:basedOn w:val="TableNormal"/>
    <w:uiPriority w:val="39"/>
    <w:rsid w:val="00FC6A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verley.hartland\Documents\Custom%20Office%20Templates\Generic%20page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Generic pages.dotm</Template>
  <TotalTime>78</TotalTime>
  <Pages>8</Pages>
  <Words>487</Words>
  <Characters>2776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Beverley Hartland</dc:creator>
  <cp:keywords/>
  <dc:description/>
  <cp:lastModifiedBy>Beverley Hartland</cp:lastModifiedBy>
  <cp:revision>1</cp:revision>
  <dcterms:created xsi:type="dcterms:W3CDTF">2019-08-29T12:18:00Z</dcterms:created>
  <dcterms:modified xsi:type="dcterms:W3CDTF">2019-08-29T13:54:00Z</dcterms:modified>
</cp:coreProperties>
</file>